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-466725</wp:posOffset>
                </wp:positionV>
                <wp:extent cx="1616710" cy="701040"/>
                <wp:effectExtent l="19050" t="0" r="2159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6710" cy="701040"/>
                          <a:chOff x="12864" y="523"/>
                          <a:chExt cx="2546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3021" y="523"/>
                            <a:ext cx="2389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864" y="561"/>
                            <a:ext cx="2487" cy="968"/>
                            <a:chOff x="9089" y="720"/>
                            <a:chExt cx="2071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9" y="1077"/>
                              <a:ext cx="2071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4A1FB8" w:rsidP="001466B0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CPADP-DAF-CM-2019-0011</w:t>
                                    </w:r>
                                  </w:p>
                                  <w:bookmarkStart w:id="0" w:name="_GoBack" w:displacedByCustomXml="next"/>
                                  <w:bookmarkEnd w:id="0" w:displacedByCustomXml="next"/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5pt;margin-top:-36.75pt;width:127.3pt;height:55.2pt;z-index:251697152" coordorigin="12864,523" coordsize="2546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">
                <v:rect id="Rectangle 22" o:spid="_x0000_s1027" style="position:absolute;left:13021;top:523;width:2389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864;top:561;width:2487;height:968" coordorigin="9089,720" coordsize="2071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089;top:1077;width:2071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4A1FB8" w:rsidP="001466B0">
                              <w:pPr>
                                <w:jc w:val="center"/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CPADP-DAF-CM-2019-0011</w:t>
                              </w:r>
                            </w:p>
                            <w:bookmarkStart w:id="1" w:name="_GoBack" w:displacedByCustomXml="next"/>
                            <w:bookmarkEnd w:id="1" w:displacedByCustomXml="next"/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1472F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7527A6" w:rsidRPr="007527A6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D6513E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 xml:space="preserve">           </w:t>
                            </w:r>
                            <w:r w:rsidR="007527A6"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D6513E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 xml:space="preserve">           </w:t>
                      </w:r>
                      <w:r w:rsidR="007527A6"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1472F4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E52F0">
                                  <w:rPr>
                                    <w:rStyle w:val="Style8"/>
                                    <w:smallCaps/>
                                  </w:rPr>
                                  <w:t xml:space="preserve">UNIDAD OPERATIVA DE COMPRAS Y CONTRATACIONES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4C04A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E52F0">
                            <w:rPr>
                              <w:rStyle w:val="Style8"/>
                              <w:smallCaps/>
                            </w:rPr>
                            <w:t xml:space="preserve">UNIDAD OPERATIVA DE COMPRAS Y CONTRATACIONES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2F4" w:rsidRDefault="001472F4" w:rsidP="001007E7">
      <w:pPr>
        <w:spacing w:after="0" w:line="240" w:lineRule="auto"/>
      </w:pPr>
      <w:r>
        <w:separator/>
      </w:r>
    </w:p>
  </w:endnote>
  <w:endnote w:type="continuationSeparator" w:id="0">
    <w:p w:rsidR="001472F4" w:rsidRDefault="001472F4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2F4" w:rsidRDefault="001472F4" w:rsidP="001007E7">
      <w:pPr>
        <w:spacing w:after="0" w:line="240" w:lineRule="auto"/>
      </w:pPr>
      <w:r>
        <w:separator/>
      </w:r>
    </w:p>
  </w:footnote>
  <w:footnote w:type="continuationSeparator" w:id="0">
    <w:p w:rsidR="001472F4" w:rsidRDefault="001472F4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B0DCD"/>
    <w:rsid w:val="000E02D9"/>
    <w:rsid w:val="001007E7"/>
    <w:rsid w:val="001020C0"/>
    <w:rsid w:val="00124DFF"/>
    <w:rsid w:val="001466B0"/>
    <w:rsid w:val="001472F4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A1FB8"/>
    <w:rsid w:val="004B30DA"/>
    <w:rsid w:val="004C04A7"/>
    <w:rsid w:val="004D45A8"/>
    <w:rsid w:val="005153DC"/>
    <w:rsid w:val="00535962"/>
    <w:rsid w:val="00577A4B"/>
    <w:rsid w:val="00611A07"/>
    <w:rsid w:val="0062592A"/>
    <w:rsid w:val="006506D0"/>
    <w:rsid w:val="00651E48"/>
    <w:rsid w:val="00666D56"/>
    <w:rsid w:val="006709BC"/>
    <w:rsid w:val="006852A6"/>
    <w:rsid w:val="00691A44"/>
    <w:rsid w:val="006F567F"/>
    <w:rsid w:val="00725091"/>
    <w:rsid w:val="0073021B"/>
    <w:rsid w:val="007527A6"/>
    <w:rsid w:val="00774D8A"/>
    <w:rsid w:val="00780880"/>
    <w:rsid w:val="007B0E1F"/>
    <w:rsid w:val="007B6F6F"/>
    <w:rsid w:val="00820C9F"/>
    <w:rsid w:val="0082707E"/>
    <w:rsid w:val="008315B0"/>
    <w:rsid w:val="008B3AE5"/>
    <w:rsid w:val="008C388B"/>
    <w:rsid w:val="00917986"/>
    <w:rsid w:val="00966EEE"/>
    <w:rsid w:val="00977C54"/>
    <w:rsid w:val="00A16099"/>
    <w:rsid w:val="00A640BD"/>
    <w:rsid w:val="00A641A7"/>
    <w:rsid w:val="00A72F42"/>
    <w:rsid w:val="00AD4D36"/>
    <w:rsid w:val="00AD7919"/>
    <w:rsid w:val="00AF2E6B"/>
    <w:rsid w:val="00B62EEF"/>
    <w:rsid w:val="00B66C51"/>
    <w:rsid w:val="00B97B51"/>
    <w:rsid w:val="00BA0007"/>
    <w:rsid w:val="00BB1D79"/>
    <w:rsid w:val="00BC1D0C"/>
    <w:rsid w:val="00BC61BD"/>
    <w:rsid w:val="00BD1586"/>
    <w:rsid w:val="00BE3567"/>
    <w:rsid w:val="00C078CB"/>
    <w:rsid w:val="00C22DBE"/>
    <w:rsid w:val="00C5078F"/>
    <w:rsid w:val="00C66D08"/>
    <w:rsid w:val="00C7470C"/>
    <w:rsid w:val="00CA0E82"/>
    <w:rsid w:val="00CA164C"/>
    <w:rsid w:val="00CA4661"/>
    <w:rsid w:val="00CB1D6C"/>
    <w:rsid w:val="00CE67A3"/>
    <w:rsid w:val="00D1201E"/>
    <w:rsid w:val="00D24FA7"/>
    <w:rsid w:val="00D45A3E"/>
    <w:rsid w:val="00D64696"/>
    <w:rsid w:val="00D6513E"/>
    <w:rsid w:val="00D7710E"/>
    <w:rsid w:val="00D90D49"/>
    <w:rsid w:val="00D9600B"/>
    <w:rsid w:val="00DC5D96"/>
    <w:rsid w:val="00DD4F3E"/>
    <w:rsid w:val="00DE52F0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9C7F9-BE80-46B9-A2BC-5864C3815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4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10</cp:revision>
  <cp:lastPrinted>2018-10-03T15:12:00Z</cp:lastPrinted>
  <dcterms:created xsi:type="dcterms:W3CDTF">2018-10-05T20:19:00Z</dcterms:created>
  <dcterms:modified xsi:type="dcterms:W3CDTF">2019-05-31T13:24:00Z</dcterms:modified>
</cp:coreProperties>
</file>